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5B" w:rsidRDefault="0010275B">
      <w:pPr>
        <w:rPr>
          <w:rFonts w:ascii="仿宋" w:eastAsia="仿宋" w:hAnsi="仿宋"/>
          <w:sz w:val="32"/>
          <w:szCs w:val="36"/>
        </w:rPr>
      </w:pPr>
      <w:bookmarkStart w:id="0" w:name="_GoBack"/>
      <w:r>
        <w:rPr>
          <w:rFonts w:ascii="仿宋" w:eastAsia="仿宋" w:hAnsi="仿宋" w:hint="eastAsia"/>
          <w:sz w:val="32"/>
          <w:szCs w:val="36"/>
        </w:rPr>
        <w:t>附表</w:t>
      </w:r>
      <w:r>
        <w:rPr>
          <w:rFonts w:ascii="仿宋" w:eastAsia="仿宋" w:hAnsi="仿宋"/>
          <w:sz w:val="32"/>
          <w:szCs w:val="36"/>
        </w:rPr>
        <w:t xml:space="preserve">2.1 </w:t>
      </w:r>
    </w:p>
    <w:p w:rsidR="0010275B" w:rsidRDefault="0010275B" w:rsidP="004D61AF">
      <w:pPr>
        <w:jc w:val="center"/>
        <w:rPr>
          <w:rFonts w:ascii="宋体" w:cs="仿宋_GB2312"/>
          <w:b/>
          <w:sz w:val="36"/>
          <w:szCs w:val="36"/>
        </w:rPr>
      </w:pPr>
      <w:r>
        <w:rPr>
          <w:rFonts w:ascii="宋体" w:hAnsi="宋体" w:cs="仿宋_GB2312" w:hint="eastAsia"/>
          <w:b/>
          <w:sz w:val="36"/>
          <w:szCs w:val="36"/>
        </w:rPr>
        <w:t>“多证合一”市场监管部门登记数据共享信息项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5386"/>
        <w:gridCol w:w="2177"/>
      </w:tblGrid>
      <w:tr w:rsidR="0010275B">
        <w:tc>
          <w:tcPr>
            <w:tcW w:w="959" w:type="dxa"/>
            <w:vAlign w:val="center"/>
          </w:tcPr>
          <w:bookmarkEnd w:id="0"/>
          <w:p w:rsidR="0010275B" w:rsidRDefault="0010275B">
            <w:pPr>
              <w:spacing w:line="460" w:lineRule="exact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b/>
                <w:sz w:val="28"/>
                <w:szCs w:val="28"/>
                <w:lang/>
              </w:rPr>
              <w:t>序号</w:t>
            </w: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b/>
                <w:sz w:val="28"/>
                <w:szCs w:val="28"/>
                <w:lang/>
              </w:rPr>
              <w:t>内容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b/>
                <w:sz w:val="28"/>
                <w:szCs w:val="28"/>
                <w:lang/>
              </w:rPr>
              <w:t>备注</w:t>
            </w: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统一社会信用代码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名称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公司类型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经济性质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企业类型（登记注册类型）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企业登记机关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开业（设立）日期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经营期限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营业期限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合伙期限自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经营期限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营业期限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合伙期限止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住所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邮政编码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联系电话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生产经营地址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经营范围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法定代表人（负责人）姓名、身份证件类型、身份证件号码、固定电话、移动电话、电子邮箱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财务负责人姓名、身份证件类型、身份证件号码、固定电话、移动电话、电子邮箱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注册资本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注册资金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资金数额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出资额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成员出资总额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币种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按实际情况可附列多行信息</w:t>
            </w: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币种金额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同上</w:t>
            </w: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股东（发起人）名称或者姓名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投资者名称或者姓名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合伙人名称或者姓名</w:t>
            </w:r>
            <w:r>
              <w:rPr>
                <w:rFonts w:ascii="仿宋_GB2312" w:eastAsia="仿宋_GB2312" w:hAnsi="Calibri" w:cs="仿宋_GB2312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出资成员名称或者姓名、证件类型、证件号码、出资时间、出资方式、认缴出资额、出资比例、国籍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同上</w:t>
            </w: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分支机构统一社会信用代码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分支机构名称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分支机构上级主管部门（公司、隶属单位、企业）统一社会信用代码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分支机构上级主管部门（公司、隶属单位、企业）名称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0275B">
        <w:tc>
          <w:tcPr>
            <w:tcW w:w="959" w:type="dxa"/>
            <w:vAlign w:val="center"/>
          </w:tcPr>
          <w:p w:rsidR="0010275B" w:rsidRDefault="0010275B">
            <w:pPr>
              <w:numPr>
                <w:ilvl w:val="0"/>
                <w:numId w:val="1"/>
              </w:numPr>
              <w:spacing w:line="4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hAnsi="Calibri" w:cs="仿宋_GB2312"/>
                <w:sz w:val="28"/>
                <w:szCs w:val="28"/>
                <w:lang/>
              </w:rPr>
            </w:pPr>
            <w:r>
              <w:rPr>
                <w:rFonts w:ascii="仿宋_GB2312" w:eastAsia="仿宋_GB2312" w:hAnsi="Calibri" w:cs="仿宋_GB2312" w:hint="eastAsia"/>
                <w:sz w:val="28"/>
                <w:szCs w:val="28"/>
                <w:lang/>
              </w:rPr>
              <w:t>联络员姓名、固定电话、移动电话、电子邮箱、身份证类型、身份证号码</w:t>
            </w:r>
          </w:p>
        </w:tc>
        <w:tc>
          <w:tcPr>
            <w:tcW w:w="2177" w:type="dxa"/>
            <w:vAlign w:val="center"/>
          </w:tcPr>
          <w:p w:rsidR="0010275B" w:rsidRDefault="0010275B">
            <w:pPr>
              <w:spacing w:line="4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</w:tbl>
    <w:p w:rsidR="0010275B" w:rsidRDefault="0010275B">
      <w:pPr>
        <w:jc w:val="center"/>
        <w:rPr>
          <w:rFonts w:ascii="宋体" w:cs="仿宋_GB2312"/>
          <w:b/>
          <w:sz w:val="36"/>
          <w:szCs w:val="36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>
      <w:pPr>
        <w:rPr>
          <w:rFonts w:ascii="仿宋_GB2312" w:eastAsia="仿宋_GB2312" w:cs="仿宋_GB2312"/>
          <w:sz w:val="32"/>
          <w:szCs w:val="32"/>
        </w:rPr>
      </w:pPr>
    </w:p>
    <w:p w:rsidR="0010275B" w:rsidRDefault="0010275B"/>
    <w:sectPr w:rsidR="0010275B" w:rsidSect="00794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D4B20"/>
    <w:multiLevelType w:val="multilevel"/>
    <w:tmpl w:val="5A7D4B20"/>
    <w:lvl w:ilvl="0">
      <w:start w:val="1"/>
      <w:numFmt w:val="decimal"/>
      <w:lvlText w:val="%1"/>
      <w:lvlJc w:val="left"/>
      <w:pPr>
        <w:ind w:left="42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C5E3553"/>
    <w:rsid w:val="0010275B"/>
    <w:rsid w:val="004D61AF"/>
    <w:rsid w:val="00671AD8"/>
    <w:rsid w:val="00794B14"/>
    <w:rsid w:val="009D6005"/>
    <w:rsid w:val="6C5E3553"/>
    <w:rsid w:val="79EA7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B1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80</Words>
  <Characters>461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附表2.1</dc:title>
  <dc:subject/>
  <dc:creator>user</dc:creator>
  <cp:keywords/>
  <dc:description/>
  <cp:lastModifiedBy>null</cp:lastModifiedBy>
  <cp:revision>2</cp:revision>
  <dcterms:created xsi:type="dcterms:W3CDTF">2018-03-06T01:00:00Z</dcterms:created>
  <dcterms:modified xsi:type="dcterms:W3CDTF">2017-02-16T21:57:00Z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